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CUSTOMS CERTIFICATE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b w:val="false"/>
          <w:bCs/>
          <w:i w:val="false"/>
          <w:iCs/>
          <w:sz w:val="24"/>
        </w:rPr>
        <w:t>OXYGEN THERAPY EQUIPMENT LOAN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Bookman Old Style" w:hAnsi="Bookman Old Style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  <w:tab/>
      <w:tab/>
      <w:t xml:space="preserve">                                                               </w:t>
      <w:tab/>
      <w:tab/>
      <w:t xml:space="preserve">             </w:t>
    </w:r>
    <w:r>
      <w:rPr>
        <w:rFonts w:ascii="Bookman Old Style" w:hAnsi="Bookman Old Style"/>
        <w:color w:val="FFFFFF"/>
        <w:sz w:val="16"/>
        <w:szCs w:val="16"/>
      </w:rPr>
      <w:t>oie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5358C7-9BA3-4557-9F2D-63B95946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3</TotalTime>
  <Application>LibreOffice/6.4.7.2$Linux_X86_64 LibreOffice_project/40$Build-2</Application>
  <Pages>1</Pages>
  <Words>8</Words>
  <Characters>48</Characters>
  <CharactersWithSpaces>132</CharactersWithSpaces>
  <Paragraphs>4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2022-03-23T16:39:00Z</dcterms:created>
  <dc:creator>Compaq</dc:creator>
  <dc:description/>
  <dc:language>fr-FR</dc:language>
  <cp:lastModifiedBy/>
  <cp:lastPrinted>2021-10-04T11:41:00Z</cp:lastPrinted>
  <dcterms:modified xsi:type="dcterms:W3CDTF">2022-08-10T15:35:32Z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